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77777777"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09-2025-Osinergmin-DSHL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53F3EB54"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DIVISIÓN DE SUPERVISIÓN DE HIDROCARBUROS LÍQUIDOS</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5D3BA348" w:rsidR="00F17D49" w:rsidRPr="0088234F" w:rsidRDefault="0088234F" w:rsidP="0088234F">
      <w:pPr>
        <w:widowControl w:val="0"/>
        <w:ind w:left="360"/>
        <w:jc w:val="center"/>
        <w:rPr>
          <w:rFonts w:ascii="Poppins" w:hAnsi="Poppins" w:cs="Poppins"/>
          <w:i/>
          <w:sz w:val="24"/>
          <w:szCs w:val="24"/>
        </w:rPr>
      </w:pPr>
      <w:r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9776A9"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E7735" w14:textId="77777777" w:rsidR="009776A9" w:rsidRDefault="009776A9">
      <w:r>
        <w:separator/>
      </w:r>
    </w:p>
  </w:endnote>
  <w:endnote w:type="continuationSeparator" w:id="0">
    <w:p w14:paraId="4E3E89F6" w14:textId="77777777" w:rsidR="009776A9" w:rsidRDefault="00977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3671" w14:textId="77777777" w:rsidR="009776A9" w:rsidRDefault="009776A9">
      <w:r>
        <w:separator/>
      </w:r>
    </w:p>
  </w:footnote>
  <w:footnote w:type="continuationSeparator" w:id="0">
    <w:p w14:paraId="76D643B4" w14:textId="77777777" w:rsidR="009776A9" w:rsidRDefault="009776A9">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H4ZUARPRAJFR-49-9482</_dlc_DocId>
    <_dlc_DocIdUrl xmlns="c9af1732-5c4a-47a8-8a40-65a3d58cbfeb">
      <Url>http://portal/seccion/centro_documental/_layouts/15/DocIdRedir.aspx?ID=H4ZUARPRAJFR-49-9482</Url>
      <Description>H4ZUARPRAJFR-49-9482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2</TotalTime>
  <Pages>25</Pages>
  <Words>4037</Words>
  <Characters>22204</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3</cp:revision>
  <cp:lastPrinted>2023-07-26T20:55:00Z</cp:lastPrinted>
  <dcterms:created xsi:type="dcterms:W3CDTF">2025-06-09T21:38:00Z</dcterms:created>
  <dcterms:modified xsi:type="dcterms:W3CDTF">2025-06-09T21:40:00Z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fbd49c85-25ea-4b73-8e25-efb6e1e858be</vt:lpwstr>
  </property>
</Properties>
</file>